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AE" w:rsidRDefault="001622AE" w:rsidP="005B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Приложение</w:t>
      </w:r>
    </w:p>
    <w:p w:rsidR="001622AE" w:rsidRDefault="001622AE" w:rsidP="005B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2AE" w:rsidRDefault="001622AE" w:rsidP="005B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2AE" w:rsidRPr="00E20F51" w:rsidRDefault="001622AE" w:rsidP="005B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F51">
        <w:rPr>
          <w:rFonts w:ascii="Times New Roman" w:hAnsi="Times New Roman" w:cs="Times New Roman"/>
          <w:b/>
          <w:bCs/>
          <w:sz w:val="28"/>
          <w:szCs w:val="28"/>
        </w:rPr>
        <w:t xml:space="preserve">Вопросы от слушателейсеминаров по обеспечению повышения уровня знаний по работе в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20F51">
        <w:rPr>
          <w:rFonts w:ascii="Times New Roman" w:hAnsi="Times New Roman" w:cs="Times New Roman"/>
          <w:b/>
          <w:bCs/>
          <w:sz w:val="28"/>
          <w:szCs w:val="28"/>
        </w:rPr>
        <w:t xml:space="preserve">втоматизированной информационной системе </w:t>
      </w:r>
    </w:p>
    <w:p w:rsidR="001622AE" w:rsidRPr="00E20F51" w:rsidRDefault="001622AE" w:rsidP="005B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F51">
        <w:rPr>
          <w:rFonts w:ascii="Times New Roman" w:hAnsi="Times New Roman" w:cs="Times New Roman"/>
          <w:b/>
          <w:bCs/>
          <w:sz w:val="28"/>
          <w:szCs w:val="28"/>
        </w:rPr>
        <w:t xml:space="preserve">«Электронный детский сад» </w:t>
      </w:r>
    </w:p>
    <w:p w:rsidR="001622AE" w:rsidRPr="00E20F51" w:rsidRDefault="001622AE" w:rsidP="005B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Pr="00E20F51" w:rsidRDefault="001622AE" w:rsidP="00E20F5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Как быть в ситуации, когда ребенок направлен в июле, а родитель хочет прийти только в октябре-декабре по различным причинам (сам не хочет или проходят мед. осмотр)?</w:t>
      </w:r>
    </w:p>
    <w:p w:rsidR="001622AE" w:rsidRPr="00E20F51" w:rsidRDefault="001622AE" w:rsidP="00E20F5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</w:t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огласно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административному</w:t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регламент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у</w:t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родители ребенка должны явитьсяв течение двух месяцев в детский сад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для заключения договора</w:t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</w:p>
    <w:p w:rsidR="001622AE" w:rsidRPr="00E20F51" w:rsidRDefault="001622AE" w:rsidP="00E20F5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22AE" w:rsidRPr="00E20F51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Как быть в ситуации, когда ребенок направлен в июне, а место в ДОУ  освободиться только в сентябре?</w:t>
      </w:r>
    </w:p>
    <w:p w:rsidR="001622AE" w:rsidRPr="00E20F51" w:rsidRDefault="001622AE" w:rsidP="00E20F5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</w:t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одители должны написать заявление на зачисление, а договор с детским садом заключить с даты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его</w:t>
      </w:r>
      <w:r w:rsidRPr="00E20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посешения.  </w:t>
      </w:r>
    </w:p>
    <w:p w:rsidR="001622AE" w:rsidRPr="00E20F51" w:rsidRDefault="001622AE" w:rsidP="00E20F5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22AE" w:rsidRPr="00E20F51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Почему дата расчета возраста на 1 сентября? Как быть с ситуациями, когда день рождение ребенка 2 сентября?</w:t>
      </w:r>
    </w:p>
    <w:p w:rsidR="001622AE" w:rsidRDefault="001622AE" w:rsidP="00E20F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0F51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0F51">
        <w:rPr>
          <w:rFonts w:ascii="Times New Roman" w:hAnsi="Times New Roman" w:cs="Times New Roman"/>
          <w:b/>
          <w:bCs/>
          <w:sz w:val="28"/>
          <w:szCs w:val="28"/>
        </w:rPr>
        <w:t xml:space="preserve">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1622AE" w:rsidRPr="00E20F51" w:rsidRDefault="001622AE" w:rsidP="00E20F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Согласно регламенту при наличии свободных мест  проводится доукомплектование детей родившихся после 1 сентября. </w:t>
      </w:r>
    </w:p>
    <w:p w:rsidR="001622AE" w:rsidRPr="00E20F51" w:rsidRDefault="001622AE" w:rsidP="00E2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Pr="001F266E" w:rsidRDefault="001622AE" w:rsidP="000B22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66E">
        <w:rPr>
          <w:rFonts w:ascii="Times New Roman" w:hAnsi="Times New Roman" w:cs="Times New Roman"/>
          <w:sz w:val="28"/>
          <w:szCs w:val="28"/>
        </w:rPr>
        <w:t>Выдавать путевки в ДОУ или нет сейчас?</w:t>
      </w:r>
    </w:p>
    <w:p w:rsidR="001622AE" w:rsidRDefault="001622AE" w:rsidP="000B22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B227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административным регламентом выдача направлений (путевок) не предусмотрена.</w:t>
      </w:r>
    </w:p>
    <w:p w:rsidR="001622AE" w:rsidRPr="000B2275" w:rsidRDefault="001622AE" w:rsidP="000B22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Должны ли мы ходить по домам родителей и приглашать на зачисление в ДОУ?</w:t>
      </w:r>
    </w:p>
    <w:p w:rsidR="001622AE" w:rsidRPr="007046E0" w:rsidRDefault="001622AE" w:rsidP="000B22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родители отслеживают свою очередность, а также направления ребенка в детский сад через Портал государственных и муниципальных услуг или через управление (отдел) образования.       </w:t>
      </w:r>
    </w:p>
    <w:p w:rsidR="001622AE" w:rsidRPr="000B2275" w:rsidRDefault="001622AE" w:rsidP="000B2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Default="001622AE" w:rsidP="003244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Можно ли начать комплектование сегодня? Это необходимо для сельскихДОУ.</w:t>
      </w:r>
    </w:p>
    <w:p w:rsidR="001622AE" w:rsidRPr="00307BB8" w:rsidRDefault="001622AE" w:rsidP="00307B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7BB8">
        <w:rPr>
          <w:rFonts w:ascii="Times New Roman" w:hAnsi="Times New Roman" w:cs="Times New Roman"/>
          <w:b/>
          <w:bCs/>
          <w:sz w:val="28"/>
          <w:szCs w:val="28"/>
        </w:rPr>
        <w:t>Ответ: при наличии свободных мест в детском саду проводится доукомпле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07BB8">
        <w:rPr>
          <w:rFonts w:ascii="Times New Roman" w:hAnsi="Times New Roman" w:cs="Times New Roman"/>
          <w:b/>
          <w:bCs/>
          <w:sz w:val="28"/>
          <w:szCs w:val="28"/>
        </w:rPr>
        <w:t>тование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детьми</w:t>
      </w:r>
      <w:r w:rsidRPr="00307BB8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22AE" w:rsidRPr="00307BB8" w:rsidRDefault="001622AE" w:rsidP="0030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Default="001622AE" w:rsidP="004F4F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Как комплектовать группы возрастной категории «Разновозрастная» от 1 до 7 лет?</w:t>
      </w:r>
    </w:p>
    <w:p w:rsidR="001622AE" w:rsidRPr="00757834" w:rsidRDefault="001622AE" w:rsidP="007578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7834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>
        <w:rPr>
          <w:rFonts w:ascii="Times New Roman" w:hAnsi="Times New Roman" w:cs="Times New Roman"/>
          <w:b/>
          <w:bCs/>
          <w:sz w:val="28"/>
          <w:szCs w:val="28"/>
        </w:rPr>
        <w:t>: комплектование проводится согласно регламенту.</w:t>
      </w:r>
    </w:p>
    <w:p w:rsidR="001622AE" w:rsidRPr="00F822C3" w:rsidRDefault="001622AE" w:rsidP="00F822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Default="001622AE" w:rsidP="00307BB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Pr="00307BB8" w:rsidRDefault="001622AE" w:rsidP="0030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Нужно ли изменять дату желаемого зачисления на 2014, если ребенок не был направлен в комплектовании 2013 года? Необходимо ли принять заявление на изменение даты в системе от родителя?</w:t>
      </w:r>
    </w:p>
    <w:p w:rsidR="001622AE" w:rsidRDefault="001622AE" w:rsidP="00307BB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307BB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Ответ: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согласно регламенту  дата желаемого зачисления не изменяется. </w:t>
      </w:r>
    </w:p>
    <w:p w:rsidR="001622AE" w:rsidRPr="00307BB8" w:rsidRDefault="001622AE" w:rsidP="00307BB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622AE" w:rsidRDefault="001622AE" w:rsidP="003244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Какой статус в системе проставлять при отчислении детей из ДОУ?</w:t>
      </w:r>
    </w:p>
    <w:p w:rsidR="001622AE" w:rsidRDefault="001622AE" w:rsidP="0075783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5783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ab/>
        <w:t xml:space="preserve">Ответ: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r w:rsidRPr="0075783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Отчислен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»</w:t>
      </w:r>
    </w:p>
    <w:p w:rsidR="001622AE" w:rsidRPr="00757834" w:rsidRDefault="001622AE" w:rsidP="0075783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622AE" w:rsidRDefault="001622AE" w:rsidP="003244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Необходимо ли принимать ксерокопии льгот?</w:t>
      </w:r>
    </w:p>
    <w:p w:rsidR="001622AE" w:rsidRPr="00341D7C" w:rsidRDefault="001622AE" w:rsidP="00341D7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Ответ: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н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 основании административного регламента  родители должны представить в отдел образования докум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е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нт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,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подверждающий льготу.</w:t>
      </w:r>
    </w:p>
    <w:p w:rsidR="001622AE" w:rsidRPr="00E20F51" w:rsidRDefault="001622AE" w:rsidP="00341D7C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22AE" w:rsidRPr="005466B6" w:rsidRDefault="001622AE" w:rsidP="005466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66B6">
        <w:rPr>
          <w:rFonts w:ascii="Times New Roman" w:hAnsi="Times New Roman" w:cs="Times New Roman"/>
          <w:noProof/>
          <w:sz w:val="28"/>
          <w:szCs w:val="28"/>
          <w:lang w:eastAsia="ru-RU"/>
        </w:rPr>
        <w:t>К кому обращаться для создания нового пользователя в системе?</w:t>
      </w:r>
    </w:p>
    <w:p w:rsidR="001622AE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Ответ: необходимо обрат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ит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ься с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заявкой на официальном бланке за подписью начальника управления (отдела) образованиея  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 администратору системы</w:t>
      </w:r>
    </w:p>
    <w:p w:rsidR="001622AE" w:rsidRPr="00341D7C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622AE" w:rsidRDefault="001622AE" w:rsidP="003244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К кому обращаться для внесения изменений в ранее созданную учетную запись?</w:t>
      </w:r>
    </w:p>
    <w:p w:rsidR="001622AE" w:rsidRPr="00341D7C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Ответ: необходимо обрат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ит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ься с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заявкой на официальном бланке за подписью начальника управления (отдела) образованиея  </w:t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 администратору системы</w:t>
      </w:r>
    </w:p>
    <w:p w:rsidR="001622AE" w:rsidRPr="00341D7C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22AE" w:rsidRDefault="001622AE" w:rsidP="003244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Что делать, если сотрудник полиции уволился, оставлять льготу в заявлении?</w:t>
      </w:r>
    </w:p>
    <w:p w:rsidR="001622AE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341D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если Вы обнаружили данный факт, то можете еще раз запросить у родителей льготные документы. При отсутствии потверждающих докуметов льготу в АИС необходимо удалить.      </w:t>
      </w:r>
    </w:p>
    <w:p w:rsidR="001622AE" w:rsidRPr="00341D7C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622AE" w:rsidRDefault="001622AE" w:rsidP="003244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Принимать заявления от родителей на изменение данных в системе?</w:t>
      </w:r>
    </w:p>
    <w:p w:rsidR="001622AE" w:rsidRPr="0070598B" w:rsidRDefault="001622AE" w:rsidP="00341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98B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любые изменения в  заявку ребенка вносятся на основании заявления родителей   </w:t>
      </w: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</w:t>
      </w: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то делать, если приходят ро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ители других республик для постановки на учет ребенка в ДОУ. Принимать ли заявления, у нас ведь «своих» детей много?</w:t>
      </w:r>
    </w:p>
    <w:p w:rsidR="001622AE" w:rsidRPr="00B72AFA" w:rsidRDefault="001622AE" w:rsidP="00B72AF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AF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Ответ: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жители других республик могут зарегистрировать ребенка в очередности,</w:t>
      </w: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если имеют Республике Татарстан временную регистрацию</w:t>
      </w:r>
      <w:r w:rsidRPr="00B72A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22AE" w:rsidRPr="0070598B" w:rsidRDefault="001622AE" w:rsidP="0070598B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622AE" w:rsidRDefault="001622AE" w:rsidP="005B65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Что такое «Временное зачисление» и «Временное отчисление»?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046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Ответ: административным регламентом понятие «Временное зачисление» не предусмотрено</w:t>
      </w:r>
    </w:p>
    <w:p w:rsidR="001622AE" w:rsidRDefault="001622AE" w:rsidP="005B65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>Что означает статус «Желает изменить ДОУ»?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ab/>
      </w:r>
      <w:r w:rsidRPr="007046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кодга  родители хотят перевести ребенка в  другой детский сад   </w:t>
      </w:r>
    </w:p>
    <w:p w:rsidR="001622AE" w:rsidRDefault="001622AE" w:rsidP="005B65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 </w:t>
      </w:r>
      <w:r w:rsidRPr="00E20F51">
        <w:rPr>
          <w:rFonts w:ascii="Times New Roman" w:hAnsi="Times New Roman" w:cs="Times New Roman"/>
          <w:sz w:val="28"/>
          <w:szCs w:val="28"/>
        </w:rPr>
        <w:t>означает статус «В обработке специалистами УО»?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это время сотрудник управления образования создает протокол, в который добавляет подтвержденные направления и отправляет протокол на согласование со всеми членами комиссии по комплектованию. Через 5 дней на Портале статус меняется на «Направлен в ДОУ»     </w:t>
      </w: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 xml:space="preserve">Изменится ли дата подачи заявления при переезде в другой муниципальный район, когда ребенок стоит в очереди в ДОУ? 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>Ответ: согласно административно</w:t>
      </w:r>
      <w:r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  очередность при переезде из одного муниципального района в другой не сохраняется. </w:t>
      </w: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Изменится ли дата подачи заявления при переезде внутри одного муниципального района, когда ребенок стоит в очереди в ДОУ?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>Ответ: дата подачи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заявления</w:t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 не меняется.</w:t>
      </w: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Изменится ли дата подачи заявления при переезде внутри одного муниципального района, когда ребенок ходит в ДОУ?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>заявление ребенка попадает в очередь к зачислению с новой даты.</w:t>
      </w:r>
    </w:p>
    <w:p w:rsidR="001622AE" w:rsidRDefault="001622AE" w:rsidP="005B65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Сколько членов комиссии должно быть в протоколе комплектования ДОУ?</w:t>
      </w:r>
    </w:p>
    <w:p w:rsidR="001622AE" w:rsidRPr="007046E0" w:rsidRDefault="001622AE" w:rsidP="007046E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bCs/>
          <w:sz w:val="28"/>
          <w:szCs w:val="28"/>
        </w:rPr>
        <w:t>1и более</w:t>
      </w:r>
    </w:p>
    <w:p w:rsidR="001622AE" w:rsidRDefault="001622AE" w:rsidP="004F4F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Кто должен быть в составе членов комиссии протокола комплектования ДОУ?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Ответ: члены комиссии должны быть утверждены приказом по управления(отдела) образования </w:t>
      </w:r>
    </w:p>
    <w:p w:rsidR="001622AE" w:rsidRDefault="001622AE" w:rsidP="004F4F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Должен ли быть приказ на членов комиссии протокола комплектования ДОУ?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>да</w:t>
      </w:r>
    </w:p>
    <w:p w:rsidR="001622AE" w:rsidRDefault="001622AE" w:rsidP="00D0694F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Должен ли быть приказ на специалиста в управлении образования, отвечающий за предоставление услуги «Электронная очередь в детский сад»?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046E0">
        <w:rPr>
          <w:rFonts w:ascii="Times New Roman" w:hAnsi="Times New Roman" w:cs="Times New Roman"/>
          <w:b/>
          <w:bCs/>
          <w:sz w:val="28"/>
          <w:szCs w:val="28"/>
        </w:rPr>
        <w:t>Ответ: да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622AE" w:rsidRDefault="001622AE" w:rsidP="00D0694F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Как и на каком основании принимается решение по Административному регламенту «смена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образования»?</w:t>
      </w:r>
    </w:p>
    <w:p w:rsidR="001622AE" w:rsidRPr="00434B2C" w:rsidRDefault="001622AE" w:rsidP="00434B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34B2C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на основании административного регламента решение принимается уполномоченным сотрудником управления (отдела) образования по согласованию с исполнительными комитетами    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Default="001622AE" w:rsidP="00C819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773">
        <w:rPr>
          <w:rFonts w:ascii="Times New Roman" w:hAnsi="Times New Roman" w:cs="Times New Roman"/>
          <w:sz w:val="28"/>
          <w:szCs w:val="28"/>
        </w:rPr>
        <w:t>Какую юридическую силу имеет Административный регламент?</w:t>
      </w:r>
    </w:p>
    <w:p w:rsidR="001622AE" w:rsidRPr="007B76E9" w:rsidRDefault="001622AE" w:rsidP="007B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Pr="009438E9" w:rsidRDefault="001622AE" w:rsidP="007B7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8E9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438E9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утвержден приказом Министерства образования и науки Республики Татарстан от 8 сентября 2011 года № 4347/11зарегистрирован в Минюсте РТ от 13.09.2011 за № 1305. </w:t>
      </w:r>
    </w:p>
    <w:p w:rsidR="001622AE" w:rsidRPr="007046E0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2AE" w:rsidRDefault="001622AE" w:rsidP="00D0694F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0F51">
        <w:rPr>
          <w:rFonts w:ascii="Times New Roman" w:hAnsi="Times New Roman" w:cs="Times New Roman"/>
          <w:sz w:val="28"/>
          <w:szCs w:val="28"/>
        </w:rPr>
        <w:t>Куда должны подавать заявления родители в селах, если управление образования находится в 50 км от села, в управление образования или заведующей ДОУ?</w:t>
      </w:r>
    </w:p>
    <w:p w:rsidR="001622AE" w:rsidRPr="006B1266" w:rsidRDefault="001622AE" w:rsidP="00E976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6E0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6B1266">
        <w:rPr>
          <w:rFonts w:ascii="Times New Roman" w:hAnsi="Times New Roman" w:cs="Times New Roman"/>
          <w:b/>
          <w:bCs/>
          <w:sz w:val="28"/>
          <w:szCs w:val="28"/>
        </w:rPr>
        <w:t>: постановка детей на очередь и зачисление в дошкольные образовательные учреждения Республики Татарстан осуществляется через автоматизированную информационную систему «Электронный детский сад», которая доступна на Портале государственных и муниципальных услуг РТ (</w:t>
      </w:r>
      <w:hyperlink r:id="rId5" w:history="1">
        <w:r w:rsidRPr="006B1266">
          <w:rPr>
            <w:rStyle w:val="Hyperlink"/>
            <w:b/>
            <w:bCs/>
            <w:sz w:val="28"/>
            <w:szCs w:val="28"/>
            <w:lang w:val="en-US"/>
          </w:rPr>
          <w:t>www</w:t>
        </w:r>
        <w:r w:rsidRPr="006B1266">
          <w:rPr>
            <w:rStyle w:val="Hyperlink"/>
            <w:b/>
            <w:bCs/>
            <w:sz w:val="28"/>
            <w:szCs w:val="28"/>
          </w:rPr>
          <w:t>.</w:t>
        </w:r>
        <w:r w:rsidRPr="006B1266">
          <w:rPr>
            <w:rStyle w:val="Hyperlink"/>
            <w:b/>
            <w:bCs/>
            <w:sz w:val="28"/>
            <w:szCs w:val="28"/>
            <w:lang w:val="en-US"/>
          </w:rPr>
          <w:t>uslugi</w:t>
        </w:r>
        <w:r w:rsidRPr="006B1266">
          <w:rPr>
            <w:rStyle w:val="Hyperlink"/>
            <w:b/>
            <w:bCs/>
            <w:sz w:val="28"/>
            <w:szCs w:val="28"/>
          </w:rPr>
          <w:t>.</w:t>
        </w:r>
        <w:r w:rsidRPr="006B1266">
          <w:rPr>
            <w:rStyle w:val="Hyperlink"/>
            <w:b/>
            <w:bCs/>
            <w:sz w:val="28"/>
            <w:szCs w:val="28"/>
            <w:lang w:val="en-US"/>
          </w:rPr>
          <w:t>tatar</w:t>
        </w:r>
        <w:r w:rsidRPr="006B1266">
          <w:rPr>
            <w:rStyle w:val="Hyperlink"/>
            <w:b/>
            <w:bCs/>
            <w:sz w:val="28"/>
            <w:szCs w:val="28"/>
          </w:rPr>
          <w:t>.</w:t>
        </w:r>
        <w:r w:rsidRPr="006B1266">
          <w:rPr>
            <w:rStyle w:val="Hyperlink"/>
            <w:b/>
            <w:bCs/>
            <w:sz w:val="28"/>
            <w:szCs w:val="28"/>
            <w:lang w:val="en-US"/>
          </w:rPr>
          <w:t>ru</w:t>
        </w:r>
      </w:hyperlink>
      <w:r w:rsidRPr="006B1266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Также родители могут </w:t>
      </w:r>
      <w:r w:rsidRPr="006B1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лично обратиться в отдел  образования  по месту жительства.</w:t>
      </w:r>
    </w:p>
    <w:p w:rsidR="001622AE" w:rsidRPr="00E97602" w:rsidRDefault="001622AE" w:rsidP="00704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22AE" w:rsidRPr="00E97602" w:rsidSect="00AA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54E7"/>
    <w:multiLevelType w:val="hybridMultilevel"/>
    <w:tmpl w:val="A75C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D0EC3"/>
    <w:multiLevelType w:val="hybridMultilevel"/>
    <w:tmpl w:val="6570D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500"/>
    <w:rsid w:val="000044A6"/>
    <w:rsid w:val="00011B49"/>
    <w:rsid w:val="0001398B"/>
    <w:rsid w:val="00014D43"/>
    <w:rsid w:val="0002008B"/>
    <w:rsid w:val="00020E2B"/>
    <w:rsid w:val="00026BB8"/>
    <w:rsid w:val="00031AA8"/>
    <w:rsid w:val="00033678"/>
    <w:rsid w:val="00033B6A"/>
    <w:rsid w:val="0004023B"/>
    <w:rsid w:val="00045501"/>
    <w:rsid w:val="000460F6"/>
    <w:rsid w:val="00046AF9"/>
    <w:rsid w:val="00055F5B"/>
    <w:rsid w:val="0005654C"/>
    <w:rsid w:val="00064CFF"/>
    <w:rsid w:val="00074AD1"/>
    <w:rsid w:val="000764CE"/>
    <w:rsid w:val="000768B2"/>
    <w:rsid w:val="00081606"/>
    <w:rsid w:val="00081956"/>
    <w:rsid w:val="00087AAE"/>
    <w:rsid w:val="00091162"/>
    <w:rsid w:val="00091988"/>
    <w:rsid w:val="00092C1E"/>
    <w:rsid w:val="000A0166"/>
    <w:rsid w:val="000A2162"/>
    <w:rsid w:val="000A4E5F"/>
    <w:rsid w:val="000B090D"/>
    <w:rsid w:val="000B2275"/>
    <w:rsid w:val="000B6E1A"/>
    <w:rsid w:val="000C4066"/>
    <w:rsid w:val="000C40C7"/>
    <w:rsid w:val="000C4DE6"/>
    <w:rsid w:val="000D77CD"/>
    <w:rsid w:val="000E40AE"/>
    <w:rsid w:val="000E42E0"/>
    <w:rsid w:val="000F3B47"/>
    <w:rsid w:val="00101FD8"/>
    <w:rsid w:val="001065E9"/>
    <w:rsid w:val="00106C39"/>
    <w:rsid w:val="00107447"/>
    <w:rsid w:val="00107D2A"/>
    <w:rsid w:val="0011102B"/>
    <w:rsid w:val="00124AD8"/>
    <w:rsid w:val="00130873"/>
    <w:rsid w:val="00135BEE"/>
    <w:rsid w:val="0013723A"/>
    <w:rsid w:val="0014205D"/>
    <w:rsid w:val="00146F0A"/>
    <w:rsid w:val="0014799F"/>
    <w:rsid w:val="00153BB6"/>
    <w:rsid w:val="00154E62"/>
    <w:rsid w:val="00155CEC"/>
    <w:rsid w:val="001622AE"/>
    <w:rsid w:val="001679CC"/>
    <w:rsid w:val="001700CC"/>
    <w:rsid w:val="00170906"/>
    <w:rsid w:val="001734DD"/>
    <w:rsid w:val="00177253"/>
    <w:rsid w:val="00177C84"/>
    <w:rsid w:val="001831CB"/>
    <w:rsid w:val="0018662A"/>
    <w:rsid w:val="00190D0E"/>
    <w:rsid w:val="0019190B"/>
    <w:rsid w:val="001A0024"/>
    <w:rsid w:val="001A5377"/>
    <w:rsid w:val="001B0891"/>
    <w:rsid w:val="001B134A"/>
    <w:rsid w:val="001B4143"/>
    <w:rsid w:val="001C4415"/>
    <w:rsid w:val="001C736D"/>
    <w:rsid w:val="001C75B1"/>
    <w:rsid w:val="001D2A42"/>
    <w:rsid w:val="001D416A"/>
    <w:rsid w:val="001D72F2"/>
    <w:rsid w:val="001D7467"/>
    <w:rsid w:val="001E1A60"/>
    <w:rsid w:val="001E3BA1"/>
    <w:rsid w:val="001F266E"/>
    <w:rsid w:val="001F4184"/>
    <w:rsid w:val="00201CF5"/>
    <w:rsid w:val="002066AE"/>
    <w:rsid w:val="00211461"/>
    <w:rsid w:val="00212F00"/>
    <w:rsid w:val="0021541A"/>
    <w:rsid w:val="0021646A"/>
    <w:rsid w:val="00226DEA"/>
    <w:rsid w:val="002275CA"/>
    <w:rsid w:val="002327F9"/>
    <w:rsid w:val="00240F0C"/>
    <w:rsid w:val="00250F5E"/>
    <w:rsid w:val="00264B96"/>
    <w:rsid w:val="00270ACA"/>
    <w:rsid w:val="00272A7E"/>
    <w:rsid w:val="00276E09"/>
    <w:rsid w:val="00277BE8"/>
    <w:rsid w:val="0028205A"/>
    <w:rsid w:val="002835F1"/>
    <w:rsid w:val="002858A1"/>
    <w:rsid w:val="0029005D"/>
    <w:rsid w:val="002A0204"/>
    <w:rsid w:val="002A1B7D"/>
    <w:rsid w:val="002A40CC"/>
    <w:rsid w:val="002A6E7D"/>
    <w:rsid w:val="002B1D1A"/>
    <w:rsid w:val="002B3139"/>
    <w:rsid w:val="002B46D5"/>
    <w:rsid w:val="002B6102"/>
    <w:rsid w:val="002C013C"/>
    <w:rsid w:val="002C1900"/>
    <w:rsid w:val="002C20B2"/>
    <w:rsid w:val="002C49BD"/>
    <w:rsid w:val="002D2A3F"/>
    <w:rsid w:val="002D3035"/>
    <w:rsid w:val="002E3654"/>
    <w:rsid w:val="002E6866"/>
    <w:rsid w:val="002F6B20"/>
    <w:rsid w:val="003041E5"/>
    <w:rsid w:val="00307BB8"/>
    <w:rsid w:val="00310DB1"/>
    <w:rsid w:val="00310EA4"/>
    <w:rsid w:val="003243A0"/>
    <w:rsid w:val="003244E4"/>
    <w:rsid w:val="00326B51"/>
    <w:rsid w:val="00331B63"/>
    <w:rsid w:val="00333E39"/>
    <w:rsid w:val="00337414"/>
    <w:rsid w:val="00341D7C"/>
    <w:rsid w:val="00342037"/>
    <w:rsid w:val="003438D7"/>
    <w:rsid w:val="00345796"/>
    <w:rsid w:val="0035205E"/>
    <w:rsid w:val="0035446B"/>
    <w:rsid w:val="003547B9"/>
    <w:rsid w:val="00361465"/>
    <w:rsid w:val="00363D0F"/>
    <w:rsid w:val="00366200"/>
    <w:rsid w:val="003769BB"/>
    <w:rsid w:val="00392614"/>
    <w:rsid w:val="0039611C"/>
    <w:rsid w:val="003A41E9"/>
    <w:rsid w:val="003C3D01"/>
    <w:rsid w:val="003C6A3D"/>
    <w:rsid w:val="003C76A8"/>
    <w:rsid w:val="003D3D61"/>
    <w:rsid w:val="003D5182"/>
    <w:rsid w:val="003E0F6E"/>
    <w:rsid w:val="003F5A2B"/>
    <w:rsid w:val="003F7B88"/>
    <w:rsid w:val="00401DC7"/>
    <w:rsid w:val="004024A2"/>
    <w:rsid w:val="00403131"/>
    <w:rsid w:val="00403604"/>
    <w:rsid w:val="00406A1A"/>
    <w:rsid w:val="00415121"/>
    <w:rsid w:val="004172CB"/>
    <w:rsid w:val="004173D0"/>
    <w:rsid w:val="00417ACB"/>
    <w:rsid w:val="00431CFA"/>
    <w:rsid w:val="00434B2C"/>
    <w:rsid w:val="00441DBB"/>
    <w:rsid w:val="0045458B"/>
    <w:rsid w:val="0045796B"/>
    <w:rsid w:val="004665E3"/>
    <w:rsid w:val="00466BA3"/>
    <w:rsid w:val="00472B6F"/>
    <w:rsid w:val="00480755"/>
    <w:rsid w:val="00484C8D"/>
    <w:rsid w:val="004918E4"/>
    <w:rsid w:val="004B24E7"/>
    <w:rsid w:val="004B4583"/>
    <w:rsid w:val="004B5F08"/>
    <w:rsid w:val="004C306D"/>
    <w:rsid w:val="004D070F"/>
    <w:rsid w:val="004D36A2"/>
    <w:rsid w:val="004E02AF"/>
    <w:rsid w:val="004E1F54"/>
    <w:rsid w:val="004E3782"/>
    <w:rsid w:val="004E50F5"/>
    <w:rsid w:val="004F1086"/>
    <w:rsid w:val="004F4F55"/>
    <w:rsid w:val="005038D1"/>
    <w:rsid w:val="00503C33"/>
    <w:rsid w:val="00505CAE"/>
    <w:rsid w:val="0050656A"/>
    <w:rsid w:val="00513036"/>
    <w:rsid w:val="00521327"/>
    <w:rsid w:val="0052766F"/>
    <w:rsid w:val="00527ECD"/>
    <w:rsid w:val="0054069B"/>
    <w:rsid w:val="00541DD3"/>
    <w:rsid w:val="005466B6"/>
    <w:rsid w:val="005469A3"/>
    <w:rsid w:val="00551158"/>
    <w:rsid w:val="0055135E"/>
    <w:rsid w:val="00554FBF"/>
    <w:rsid w:val="0055595B"/>
    <w:rsid w:val="00565F21"/>
    <w:rsid w:val="005704D0"/>
    <w:rsid w:val="0058077B"/>
    <w:rsid w:val="00581517"/>
    <w:rsid w:val="005847B7"/>
    <w:rsid w:val="00584925"/>
    <w:rsid w:val="005A0245"/>
    <w:rsid w:val="005A052A"/>
    <w:rsid w:val="005A7097"/>
    <w:rsid w:val="005B0541"/>
    <w:rsid w:val="005B1BCB"/>
    <w:rsid w:val="005B32BE"/>
    <w:rsid w:val="005B4362"/>
    <w:rsid w:val="005B6500"/>
    <w:rsid w:val="005C03DF"/>
    <w:rsid w:val="005C57A7"/>
    <w:rsid w:val="005D1948"/>
    <w:rsid w:val="005D3C34"/>
    <w:rsid w:val="005F33B0"/>
    <w:rsid w:val="005F4CCA"/>
    <w:rsid w:val="005F706A"/>
    <w:rsid w:val="00603F25"/>
    <w:rsid w:val="00604950"/>
    <w:rsid w:val="006077A9"/>
    <w:rsid w:val="00611854"/>
    <w:rsid w:val="006135F9"/>
    <w:rsid w:val="00613D91"/>
    <w:rsid w:val="006168CB"/>
    <w:rsid w:val="00622098"/>
    <w:rsid w:val="00624650"/>
    <w:rsid w:val="00625F75"/>
    <w:rsid w:val="00627917"/>
    <w:rsid w:val="00630160"/>
    <w:rsid w:val="0063234D"/>
    <w:rsid w:val="00657DC9"/>
    <w:rsid w:val="006604C3"/>
    <w:rsid w:val="0066155D"/>
    <w:rsid w:val="006635C9"/>
    <w:rsid w:val="00666EE0"/>
    <w:rsid w:val="0067559E"/>
    <w:rsid w:val="006863C5"/>
    <w:rsid w:val="006947BA"/>
    <w:rsid w:val="00694BE7"/>
    <w:rsid w:val="006952A6"/>
    <w:rsid w:val="006A3E23"/>
    <w:rsid w:val="006B1266"/>
    <w:rsid w:val="006B1E67"/>
    <w:rsid w:val="006B657B"/>
    <w:rsid w:val="006C0F98"/>
    <w:rsid w:val="006C145C"/>
    <w:rsid w:val="006C2161"/>
    <w:rsid w:val="006C2A0B"/>
    <w:rsid w:val="006C4115"/>
    <w:rsid w:val="006C4202"/>
    <w:rsid w:val="006D07BA"/>
    <w:rsid w:val="006D47B5"/>
    <w:rsid w:val="006E6984"/>
    <w:rsid w:val="006F02B3"/>
    <w:rsid w:val="00700B89"/>
    <w:rsid w:val="00701550"/>
    <w:rsid w:val="00702EA0"/>
    <w:rsid w:val="00703289"/>
    <w:rsid w:val="007046E0"/>
    <w:rsid w:val="0070598B"/>
    <w:rsid w:val="00707D99"/>
    <w:rsid w:val="0071207C"/>
    <w:rsid w:val="007140EE"/>
    <w:rsid w:val="00716F2F"/>
    <w:rsid w:val="00717059"/>
    <w:rsid w:val="00720366"/>
    <w:rsid w:val="0073269A"/>
    <w:rsid w:val="00736791"/>
    <w:rsid w:val="00742111"/>
    <w:rsid w:val="007529F5"/>
    <w:rsid w:val="00757415"/>
    <w:rsid w:val="00757834"/>
    <w:rsid w:val="00765F2E"/>
    <w:rsid w:val="00767961"/>
    <w:rsid w:val="00780E2E"/>
    <w:rsid w:val="007861F5"/>
    <w:rsid w:val="00787309"/>
    <w:rsid w:val="00787877"/>
    <w:rsid w:val="00792EC0"/>
    <w:rsid w:val="007A1095"/>
    <w:rsid w:val="007A2634"/>
    <w:rsid w:val="007A2B16"/>
    <w:rsid w:val="007A3BDD"/>
    <w:rsid w:val="007A637E"/>
    <w:rsid w:val="007B24FA"/>
    <w:rsid w:val="007B6EE5"/>
    <w:rsid w:val="007B76E9"/>
    <w:rsid w:val="007C51F3"/>
    <w:rsid w:val="007D0F9C"/>
    <w:rsid w:val="007D79D0"/>
    <w:rsid w:val="007E1E88"/>
    <w:rsid w:val="007E45B9"/>
    <w:rsid w:val="007E5B2B"/>
    <w:rsid w:val="007F0470"/>
    <w:rsid w:val="00804A89"/>
    <w:rsid w:val="008070A6"/>
    <w:rsid w:val="00812BA7"/>
    <w:rsid w:val="008210F4"/>
    <w:rsid w:val="0082457A"/>
    <w:rsid w:val="008274DB"/>
    <w:rsid w:val="00832502"/>
    <w:rsid w:val="00837650"/>
    <w:rsid w:val="00846BBC"/>
    <w:rsid w:val="00846DEE"/>
    <w:rsid w:val="00847CE2"/>
    <w:rsid w:val="0085023C"/>
    <w:rsid w:val="0085427F"/>
    <w:rsid w:val="00855AB4"/>
    <w:rsid w:val="00862544"/>
    <w:rsid w:val="00871272"/>
    <w:rsid w:val="00875616"/>
    <w:rsid w:val="008830F7"/>
    <w:rsid w:val="00885D60"/>
    <w:rsid w:val="00887071"/>
    <w:rsid w:val="0089223E"/>
    <w:rsid w:val="00892F81"/>
    <w:rsid w:val="0089341E"/>
    <w:rsid w:val="008A72FE"/>
    <w:rsid w:val="008B72B2"/>
    <w:rsid w:val="008C3000"/>
    <w:rsid w:val="008C5ED5"/>
    <w:rsid w:val="008F19E7"/>
    <w:rsid w:val="00901503"/>
    <w:rsid w:val="00902902"/>
    <w:rsid w:val="0091366D"/>
    <w:rsid w:val="00920A23"/>
    <w:rsid w:val="00927480"/>
    <w:rsid w:val="00927682"/>
    <w:rsid w:val="00930AE7"/>
    <w:rsid w:val="00931773"/>
    <w:rsid w:val="009328D3"/>
    <w:rsid w:val="0094285B"/>
    <w:rsid w:val="009438E9"/>
    <w:rsid w:val="00946662"/>
    <w:rsid w:val="009504A7"/>
    <w:rsid w:val="00960D3A"/>
    <w:rsid w:val="00961E85"/>
    <w:rsid w:val="009713D4"/>
    <w:rsid w:val="009722DE"/>
    <w:rsid w:val="009835F5"/>
    <w:rsid w:val="00983BC0"/>
    <w:rsid w:val="009845CF"/>
    <w:rsid w:val="00986C00"/>
    <w:rsid w:val="00987FFA"/>
    <w:rsid w:val="0099312E"/>
    <w:rsid w:val="00993D6B"/>
    <w:rsid w:val="009A0729"/>
    <w:rsid w:val="009A381D"/>
    <w:rsid w:val="009B78C5"/>
    <w:rsid w:val="009B7FFE"/>
    <w:rsid w:val="009C032E"/>
    <w:rsid w:val="009C03F9"/>
    <w:rsid w:val="009C21AE"/>
    <w:rsid w:val="009C41F9"/>
    <w:rsid w:val="009D237C"/>
    <w:rsid w:val="009D37DB"/>
    <w:rsid w:val="009E0954"/>
    <w:rsid w:val="009E10A7"/>
    <w:rsid w:val="009E16A7"/>
    <w:rsid w:val="009E3493"/>
    <w:rsid w:val="009F0C00"/>
    <w:rsid w:val="009F710F"/>
    <w:rsid w:val="00A00713"/>
    <w:rsid w:val="00A03BCE"/>
    <w:rsid w:val="00A05C02"/>
    <w:rsid w:val="00A07C5D"/>
    <w:rsid w:val="00A12D75"/>
    <w:rsid w:val="00A14B1B"/>
    <w:rsid w:val="00A35486"/>
    <w:rsid w:val="00A41E75"/>
    <w:rsid w:val="00A44642"/>
    <w:rsid w:val="00A5450F"/>
    <w:rsid w:val="00A55F49"/>
    <w:rsid w:val="00A56961"/>
    <w:rsid w:val="00A71F3F"/>
    <w:rsid w:val="00A81954"/>
    <w:rsid w:val="00A827DB"/>
    <w:rsid w:val="00A85915"/>
    <w:rsid w:val="00A9352A"/>
    <w:rsid w:val="00AA07A4"/>
    <w:rsid w:val="00AA67CF"/>
    <w:rsid w:val="00AB4B94"/>
    <w:rsid w:val="00AB5EDC"/>
    <w:rsid w:val="00AD271D"/>
    <w:rsid w:val="00AD5A1B"/>
    <w:rsid w:val="00AD6F2B"/>
    <w:rsid w:val="00AE3224"/>
    <w:rsid w:val="00AE3A2F"/>
    <w:rsid w:val="00AE4FD4"/>
    <w:rsid w:val="00AF7114"/>
    <w:rsid w:val="00B01BB3"/>
    <w:rsid w:val="00B055C3"/>
    <w:rsid w:val="00B064FF"/>
    <w:rsid w:val="00B14CF0"/>
    <w:rsid w:val="00B17C5C"/>
    <w:rsid w:val="00B431E1"/>
    <w:rsid w:val="00B47764"/>
    <w:rsid w:val="00B5204A"/>
    <w:rsid w:val="00B56468"/>
    <w:rsid w:val="00B66983"/>
    <w:rsid w:val="00B67164"/>
    <w:rsid w:val="00B67A6D"/>
    <w:rsid w:val="00B70E72"/>
    <w:rsid w:val="00B72AFA"/>
    <w:rsid w:val="00B80B06"/>
    <w:rsid w:val="00B85268"/>
    <w:rsid w:val="00B92D14"/>
    <w:rsid w:val="00B95E1F"/>
    <w:rsid w:val="00B960AC"/>
    <w:rsid w:val="00B96BFD"/>
    <w:rsid w:val="00B97612"/>
    <w:rsid w:val="00B97C25"/>
    <w:rsid w:val="00BA47FC"/>
    <w:rsid w:val="00BC14E5"/>
    <w:rsid w:val="00BC240D"/>
    <w:rsid w:val="00BC5653"/>
    <w:rsid w:val="00BC7C26"/>
    <w:rsid w:val="00BD5F66"/>
    <w:rsid w:val="00BE288E"/>
    <w:rsid w:val="00BE5638"/>
    <w:rsid w:val="00BF1F23"/>
    <w:rsid w:val="00BF295B"/>
    <w:rsid w:val="00BF5C4C"/>
    <w:rsid w:val="00BF6796"/>
    <w:rsid w:val="00C027FF"/>
    <w:rsid w:val="00C1200E"/>
    <w:rsid w:val="00C149D5"/>
    <w:rsid w:val="00C2171D"/>
    <w:rsid w:val="00C301D1"/>
    <w:rsid w:val="00C44BCE"/>
    <w:rsid w:val="00C5599D"/>
    <w:rsid w:val="00C57AF3"/>
    <w:rsid w:val="00C57D1A"/>
    <w:rsid w:val="00C646C6"/>
    <w:rsid w:val="00C735F3"/>
    <w:rsid w:val="00C81905"/>
    <w:rsid w:val="00C85EAF"/>
    <w:rsid w:val="00C907E9"/>
    <w:rsid w:val="00C92F74"/>
    <w:rsid w:val="00C94F4A"/>
    <w:rsid w:val="00C96BBD"/>
    <w:rsid w:val="00CA5E21"/>
    <w:rsid w:val="00CB223F"/>
    <w:rsid w:val="00CB662E"/>
    <w:rsid w:val="00CC510E"/>
    <w:rsid w:val="00CD0897"/>
    <w:rsid w:val="00CD4414"/>
    <w:rsid w:val="00CE55CB"/>
    <w:rsid w:val="00CF1C3E"/>
    <w:rsid w:val="00D010CE"/>
    <w:rsid w:val="00D02B41"/>
    <w:rsid w:val="00D0694F"/>
    <w:rsid w:val="00D132BE"/>
    <w:rsid w:val="00D21F2F"/>
    <w:rsid w:val="00D24196"/>
    <w:rsid w:val="00D27DFD"/>
    <w:rsid w:val="00D337D1"/>
    <w:rsid w:val="00D35E3B"/>
    <w:rsid w:val="00D4345C"/>
    <w:rsid w:val="00D45788"/>
    <w:rsid w:val="00D53710"/>
    <w:rsid w:val="00D552CA"/>
    <w:rsid w:val="00D6194B"/>
    <w:rsid w:val="00D61FE4"/>
    <w:rsid w:val="00D676A7"/>
    <w:rsid w:val="00D70D62"/>
    <w:rsid w:val="00D80B54"/>
    <w:rsid w:val="00D81669"/>
    <w:rsid w:val="00D81827"/>
    <w:rsid w:val="00D84BDF"/>
    <w:rsid w:val="00D851B4"/>
    <w:rsid w:val="00D85A17"/>
    <w:rsid w:val="00D873C8"/>
    <w:rsid w:val="00D9552D"/>
    <w:rsid w:val="00DA42D0"/>
    <w:rsid w:val="00DC5CFB"/>
    <w:rsid w:val="00DC6F04"/>
    <w:rsid w:val="00DD2EE7"/>
    <w:rsid w:val="00DD71C1"/>
    <w:rsid w:val="00DE4489"/>
    <w:rsid w:val="00DE4D1D"/>
    <w:rsid w:val="00DE7545"/>
    <w:rsid w:val="00DF6197"/>
    <w:rsid w:val="00DF62A6"/>
    <w:rsid w:val="00DF710C"/>
    <w:rsid w:val="00DF7DC1"/>
    <w:rsid w:val="00E1444E"/>
    <w:rsid w:val="00E151B0"/>
    <w:rsid w:val="00E20F51"/>
    <w:rsid w:val="00E300E7"/>
    <w:rsid w:val="00E44F8D"/>
    <w:rsid w:val="00E453AE"/>
    <w:rsid w:val="00E46350"/>
    <w:rsid w:val="00E535A9"/>
    <w:rsid w:val="00E54EC0"/>
    <w:rsid w:val="00E6217F"/>
    <w:rsid w:val="00E70A9D"/>
    <w:rsid w:val="00E716DF"/>
    <w:rsid w:val="00E71B5D"/>
    <w:rsid w:val="00E8014E"/>
    <w:rsid w:val="00E91CFA"/>
    <w:rsid w:val="00E92697"/>
    <w:rsid w:val="00E942B1"/>
    <w:rsid w:val="00E94B22"/>
    <w:rsid w:val="00E97602"/>
    <w:rsid w:val="00EA4C6E"/>
    <w:rsid w:val="00EA6387"/>
    <w:rsid w:val="00EA78CC"/>
    <w:rsid w:val="00EC0C0B"/>
    <w:rsid w:val="00ED175E"/>
    <w:rsid w:val="00ED6275"/>
    <w:rsid w:val="00EE05E8"/>
    <w:rsid w:val="00EE2A6C"/>
    <w:rsid w:val="00EE2AD2"/>
    <w:rsid w:val="00EE3CC9"/>
    <w:rsid w:val="00EF473B"/>
    <w:rsid w:val="00EF6496"/>
    <w:rsid w:val="00EF706F"/>
    <w:rsid w:val="00F01569"/>
    <w:rsid w:val="00F071CB"/>
    <w:rsid w:val="00F07866"/>
    <w:rsid w:val="00F07C3C"/>
    <w:rsid w:val="00F12033"/>
    <w:rsid w:val="00F1479C"/>
    <w:rsid w:val="00F20F9B"/>
    <w:rsid w:val="00F30C4F"/>
    <w:rsid w:val="00F3265A"/>
    <w:rsid w:val="00F33CA2"/>
    <w:rsid w:val="00F419A8"/>
    <w:rsid w:val="00F43C69"/>
    <w:rsid w:val="00F4455C"/>
    <w:rsid w:val="00F500E2"/>
    <w:rsid w:val="00F55E7B"/>
    <w:rsid w:val="00F565FD"/>
    <w:rsid w:val="00F62AFE"/>
    <w:rsid w:val="00F66033"/>
    <w:rsid w:val="00F7119F"/>
    <w:rsid w:val="00F822C3"/>
    <w:rsid w:val="00FA52F6"/>
    <w:rsid w:val="00FB389F"/>
    <w:rsid w:val="00FC27A1"/>
    <w:rsid w:val="00FC73D3"/>
    <w:rsid w:val="00FC7EB7"/>
    <w:rsid w:val="00FD148D"/>
    <w:rsid w:val="00FD33CC"/>
    <w:rsid w:val="00FD4845"/>
    <w:rsid w:val="00FE365A"/>
    <w:rsid w:val="00FE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7A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B6500"/>
    <w:pPr>
      <w:ind w:left="720"/>
    </w:pPr>
  </w:style>
  <w:style w:type="character" w:styleId="Hyperlink">
    <w:name w:val="Hyperlink"/>
    <w:basedOn w:val="DefaultParagraphFont"/>
    <w:uiPriority w:val="99"/>
    <w:rsid w:val="00E97602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F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6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8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slugi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977</Words>
  <Characters>5570</Characters>
  <Application>Microsoft Office Outlook</Application>
  <DocSecurity>0</DocSecurity>
  <Lines>0</Lines>
  <Paragraphs>0</Paragraphs>
  <ScaleCrop>false</ScaleCrop>
  <Company>Roo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Приемная</cp:lastModifiedBy>
  <cp:revision>2</cp:revision>
  <cp:lastPrinted>2013-11-18T15:42:00Z</cp:lastPrinted>
  <dcterms:created xsi:type="dcterms:W3CDTF">2013-11-27T07:08:00Z</dcterms:created>
  <dcterms:modified xsi:type="dcterms:W3CDTF">2013-11-27T07:08:00Z</dcterms:modified>
</cp:coreProperties>
</file>